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8979E" w14:textId="77777777" w:rsidR="000E3FC8" w:rsidRDefault="009D6F4F" w:rsidP="004F2386">
      <w:pPr>
        <w:jc w:val="center"/>
      </w:pPr>
      <w:r>
        <w:rPr>
          <w:noProof/>
        </w:rPr>
        <w:drawing>
          <wp:inline distT="0" distB="0" distL="0" distR="0" wp14:anchorId="51858A8B" wp14:editId="00FE0ED6">
            <wp:extent cx="2880000" cy="10800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435D" w14:textId="77777777" w:rsidR="004F2386" w:rsidRPr="004F2386" w:rsidRDefault="004F2386" w:rsidP="004F2386">
      <w:pPr>
        <w:jc w:val="center"/>
      </w:pPr>
    </w:p>
    <w:p w14:paraId="5C2E451D" w14:textId="77777777" w:rsidR="004F2386" w:rsidRPr="00D05356" w:rsidRDefault="004F2386" w:rsidP="004F2386">
      <w:pPr>
        <w:jc w:val="center"/>
        <w:rPr>
          <w:sz w:val="48"/>
          <w:szCs w:val="160"/>
        </w:rPr>
      </w:pPr>
      <w:r w:rsidRPr="00D05356">
        <w:rPr>
          <w:sz w:val="48"/>
          <w:szCs w:val="160"/>
        </w:rPr>
        <w:t>Titel der Diplomarbeit</w:t>
      </w:r>
    </w:p>
    <w:p w14:paraId="761E4CF6" w14:textId="77777777" w:rsidR="004F2386" w:rsidRDefault="004F2386" w:rsidP="004F2386">
      <w:pPr>
        <w:jc w:val="center"/>
      </w:pPr>
    </w:p>
    <w:p w14:paraId="037B7AFF" w14:textId="77777777" w:rsidR="004F2386" w:rsidRPr="00D05356" w:rsidRDefault="004F2386" w:rsidP="004F2386">
      <w:pPr>
        <w:jc w:val="center"/>
        <w:rPr>
          <w:sz w:val="30"/>
          <w:szCs w:val="36"/>
        </w:rPr>
      </w:pPr>
      <w:r w:rsidRPr="00D05356">
        <w:rPr>
          <w:sz w:val="30"/>
          <w:szCs w:val="36"/>
        </w:rPr>
        <w:t>von</w:t>
      </w:r>
    </w:p>
    <w:p w14:paraId="332A4568" w14:textId="77777777" w:rsidR="004F2386" w:rsidRPr="00D05356" w:rsidRDefault="004F2386" w:rsidP="004F2386">
      <w:pPr>
        <w:jc w:val="center"/>
        <w:rPr>
          <w:sz w:val="30"/>
          <w:szCs w:val="36"/>
        </w:rPr>
      </w:pPr>
      <w:r w:rsidRPr="00D05356">
        <w:rPr>
          <w:sz w:val="30"/>
          <w:szCs w:val="36"/>
        </w:rPr>
        <w:t>Namen der Teammitglieder</w:t>
      </w:r>
    </w:p>
    <w:p w14:paraId="77B5662B" w14:textId="77777777" w:rsidR="004F2386" w:rsidRPr="00D05356" w:rsidRDefault="004F2386" w:rsidP="004F2386">
      <w:pPr>
        <w:jc w:val="center"/>
        <w:rPr>
          <w:sz w:val="24"/>
          <w:szCs w:val="24"/>
        </w:rPr>
      </w:pPr>
    </w:p>
    <w:p w14:paraId="051D7317" w14:textId="77777777" w:rsidR="004F2386" w:rsidRPr="00D05356" w:rsidRDefault="004F2386" w:rsidP="004F2386">
      <w:pPr>
        <w:jc w:val="center"/>
        <w:rPr>
          <w:sz w:val="24"/>
          <w:szCs w:val="24"/>
        </w:rPr>
      </w:pPr>
    </w:p>
    <w:p w14:paraId="5FDAD5C4" w14:textId="5E1795B4" w:rsidR="00D52F0F" w:rsidRPr="00D05356" w:rsidRDefault="004F2386" w:rsidP="00D52F0F">
      <w:pPr>
        <w:jc w:val="center"/>
        <w:rPr>
          <w:sz w:val="28"/>
          <w:szCs w:val="32"/>
        </w:rPr>
      </w:pPr>
      <w:r w:rsidRPr="00D05356">
        <w:rPr>
          <w:sz w:val="28"/>
          <w:szCs w:val="32"/>
        </w:rPr>
        <w:t>Diplomarbeit an der WI’MO Klagenfurt</w:t>
      </w:r>
      <w:r w:rsidR="00D05356" w:rsidRPr="00D05356">
        <w:rPr>
          <w:sz w:val="28"/>
          <w:szCs w:val="32"/>
        </w:rPr>
        <w:t xml:space="preserve">, </w:t>
      </w:r>
      <w:r w:rsidR="00D05356" w:rsidRPr="00D05356">
        <w:rPr>
          <w:sz w:val="28"/>
          <w:szCs w:val="32"/>
        </w:rPr>
        <w:br/>
        <w:t>betreut von</w:t>
      </w:r>
      <w:r w:rsidR="00897CC4">
        <w:rPr>
          <w:sz w:val="28"/>
          <w:szCs w:val="32"/>
        </w:rPr>
        <w:t xml:space="preserve"> </w:t>
      </w:r>
      <w:r w:rsidR="00D52F0F">
        <w:rPr>
          <w:sz w:val="28"/>
          <w:szCs w:val="32"/>
        </w:rPr>
        <w:t>…</w:t>
      </w:r>
      <w:r w:rsidR="00D52F0F">
        <w:rPr>
          <w:sz w:val="28"/>
          <w:szCs w:val="32"/>
        </w:rPr>
        <w:br/>
        <w:t>im Prüfungsfach bzw. in den Prüfungsfächern …</w:t>
      </w:r>
    </w:p>
    <w:p w14:paraId="7434DA6E" w14:textId="77777777" w:rsidR="004F2386" w:rsidRDefault="004F2386" w:rsidP="004F2386">
      <w:pPr>
        <w:jc w:val="center"/>
        <w:rPr>
          <w:sz w:val="28"/>
          <w:szCs w:val="32"/>
        </w:rPr>
      </w:pPr>
    </w:p>
    <w:p w14:paraId="6FA77FB3" w14:textId="77777777" w:rsidR="00D52F0F" w:rsidRPr="00D05356" w:rsidRDefault="00D52F0F" w:rsidP="004F2386">
      <w:pPr>
        <w:jc w:val="center"/>
        <w:rPr>
          <w:sz w:val="28"/>
          <w:szCs w:val="32"/>
        </w:rPr>
      </w:pPr>
    </w:p>
    <w:p w14:paraId="72C6ADFA" w14:textId="6E4FF44C" w:rsidR="00D52F0F" w:rsidRDefault="004F2386" w:rsidP="004F2386">
      <w:pPr>
        <w:jc w:val="center"/>
        <w:rPr>
          <w:sz w:val="28"/>
          <w:szCs w:val="32"/>
        </w:rPr>
      </w:pPr>
      <w:r w:rsidRPr="00D05356">
        <w:rPr>
          <w:sz w:val="28"/>
          <w:szCs w:val="32"/>
        </w:rPr>
        <w:t>Klagenfurt, am</w:t>
      </w:r>
      <w:r w:rsidR="00D52F0F">
        <w:rPr>
          <w:sz w:val="28"/>
          <w:szCs w:val="32"/>
        </w:rPr>
        <w:t xml:space="preserve"> …</w:t>
      </w:r>
    </w:p>
    <w:p w14:paraId="582EE846" w14:textId="6BABB0BB" w:rsidR="00EA3FE4" w:rsidRDefault="00EA3FE4" w:rsidP="00D05356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BDB6CF" wp14:editId="5E2FBC30">
                <wp:simplePos x="0" y="0"/>
                <wp:positionH relativeFrom="column">
                  <wp:posOffset>-2643505</wp:posOffset>
                </wp:positionH>
                <wp:positionV relativeFrom="page">
                  <wp:posOffset>7094631</wp:posOffset>
                </wp:positionV>
                <wp:extent cx="11901170" cy="3598545"/>
                <wp:effectExtent l="0" t="0" r="5080" b="1905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1170" cy="3598545"/>
                          <a:chOff x="0" y="0"/>
                          <a:chExt cx="11901170" cy="3598715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Ein Bild, das Gebäude, draußen, Gras, Himm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3090"/>
                            <a:ext cx="11901170" cy="3095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feld 3"/>
                        <wps:cNvSpPr txBox="1"/>
                        <wps:spPr>
                          <a:xfrm>
                            <a:off x="2437267" y="0"/>
                            <a:ext cx="6176449" cy="455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8FF58A" w14:textId="77777777" w:rsidR="00EA3FE4" w:rsidRPr="003C3075" w:rsidRDefault="00EA3FE4" w:rsidP="00EA3FE4">
                              <w:pPr>
                                <w:pStyle w:val="Fuzeile"/>
                                <w:jc w:val="center"/>
                              </w:pPr>
                              <w:r w:rsidRPr="003C3075">
                                <w:t xml:space="preserve">Höhere Lehranstalt für Wirtschaft &amp; Mode | </w:t>
                              </w:r>
                              <w:proofErr w:type="spellStart"/>
                              <w:r w:rsidRPr="003C3075">
                                <w:t>Fromillerstraße</w:t>
                              </w:r>
                              <w:proofErr w:type="spellEnd"/>
                              <w:r w:rsidRPr="003C3075">
                                <w:t xml:space="preserve"> 15 | 9020 Klagenfurt am Wörthersee</w:t>
                              </w:r>
                            </w:p>
                            <w:p w14:paraId="45CBB57B" w14:textId="77777777" w:rsidR="00EA3FE4" w:rsidRDefault="00EA3FE4" w:rsidP="00EA3FE4">
                              <w:pPr>
                                <w:pStyle w:val="Fuzeile"/>
                                <w:jc w:val="center"/>
                              </w:pPr>
                              <w:r>
                                <w:t xml:space="preserve">T: </w:t>
                              </w:r>
                              <w:r w:rsidRPr="003C3075">
                                <w:t>+43 463 57728 – 2000 | E: office@diewimo.at | www.diewimo.at</w:t>
                              </w:r>
                            </w:p>
                            <w:p w14:paraId="32FDFD63" w14:textId="77777777" w:rsidR="00EA3FE4" w:rsidRDefault="00EA3FE4" w:rsidP="00EA3FE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DB6CF" id="Gruppieren 4" o:spid="_x0000_s1026" style="position:absolute;margin-left:-208.15pt;margin-top:558.65pt;width:937.1pt;height:283.35pt;z-index:251661312;mso-position-vertical-relative:page" coordsize="119011,35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Gebäude, draußen, Gras, Himmel enthält.&#10;&#10;Automatisch generierte Beschreibung" style="position:absolute;top:5030;width:119011;height:30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">
                  <v:imagedata r:id="rId11" o:title="Ein Bild, das Gebäude, draußen, Gras, Himmel enthäl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8" type="#_x0000_t202" style="position:absolute;left:24372;width:61765;height:4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788FF58A" w14:textId="77777777" w:rsidR="00EA3FE4" w:rsidRPr="003C3075" w:rsidRDefault="00EA3FE4" w:rsidP="00EA3FE4">
                        <w:pPr>
                          <w:pStyle w:val="Fuzeile"/>
                          <w:jc w:val="center"/>
                        </w:pPr>
                        <w:r w:rsidRPr="003C3075">
                          <w:t xml:space="preserve">Höhere Lehranstalt für Wirtschaft &amp; Mode | </w:t>
                        </w:r>
                        <w:proofErr w:type="spellStart"/>
                        <w:r w:rsidRPr="003C3075">
                          <w:t>Fromillerstraße</w:t>
                        </w:r>
                        <w:proofErr w:type="spellEnd"/>
                        <w:r w:rsidRPr="003C3075">
                          <w:t xml:space="preserve"> 15 | 9020 Klagenfurt am Wörthersee</w:t>
                        </w:r>
                      </w:p>
                      <w:p w14:paraId="45CBB57B" w14:textId="77777777" w:rsidR="00EA3FE4" w:rsidRDefault="00EA3FE4" w:rsidP="00EA3FE4">
                        <w:pPr>
                          <w:pStyle w:val="Fuzeile"/>
                          <w:jc w:val="center"/>
                        </w:pPr>
                        <w:r>
                          <w:t xml:space="preserve">T: </w:t>
                        </w:r>
                        <w:r w:rsidRPr="003C3075">
                          <w:t>+43 463 57728 – 2000 | E: office@diewimo.at | www.diewimo.at</w:t>
                        </w:r>
                      </w:p>
                      <w:p w14:paraId="32FDFD63" w14:textId="77777777" w:rsidR="00EA3FE4" w:rsidRDefault="00EA3FE4" w:rsidP="00EA3FE4"/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1CEAB04" w14:textId="74BEDC03" w:rsidR="00EA3FE4" w:rsidRDefault="00EA3FE4" w:rsidP="00D05356"/>
    <w:p w14:paraId="66B7A911" w14:textId="373B08F4" w:rsidR="00EA3FE4" w:rsidRDefault="00EA3FE4" w:rsidP="00D05356"/>
    <w:p w14:paraId="24D29EFC" w14:textId="46143504" w:rsidR="00EA3FE4" w:rsidRDefault="00EA3FE4" w:rsidP="00D05356"/>
    <w:p w14:paraId="47EAF47E" w14:textId="79EC9449" w:rsidR="00EA3FE4" w:rsidRDefault="00EA3FE4" w:rsidP="00D05356"/>
    <w:p w14:paraId="25DCB245" w14:textId="76A33741" w:rsidR="00EA3FE4" w:rsidRDefault="00EA3FE4" w:rsidP="00D05356"/>
    <w:p w14:paraId="5685A078" w14:textId="77777777" w:rsidR="00EA3FE4" w:rsidRDefault="00EA3FE4" w:rsidP="00D05356"/>
    <w:p w14:paraId="7E94D985" w14:textId="77777777" w:rsidR="00EA3FE4" w:rsidRDefault="00EA3FE4" w:rsidP="00D05356"/>
    <w:p w14:paraId="0F269A18" w14:textId="77777777" w:rsidR="00EA3FE4" w:rsidRDefault="00EA3FE4" w:rsidP="00D05356"/>
    <w:p w14:paraId="24602BD3" w14:textId="77777777" w:rsidR="00EA3FE4" w:rsidRDefault="00EA3FE4" w:rsidP="00D05356"/>
    <w:p w14:paraId="190B4DB7" w14:textId="706BC06D" w:rsidR="004F2386" w:rsidRPr="004F2386" w:rsidRDefault="004F2386" w:rsidP="004F2386">
      <w:pPr>
        <w:jc w:val="center"/>
      </w:pPr>
    </w:p>
    <w:p w14:paraId="42946222" w14:textId="3379AEB3" w:rsidR="004F2386" w:rsidRPr="009D6F4F" w:rsidRDefault="004F2386" w:rsidP="004F2386">
      <w:pPr>
        <w:jc w:val="center"/>
        <w:rPr>
          <w:u w:val="single"/>
        </w:rPr>
      </w:pPr>
    </w:p>
    <w:sectPr w:rsidR="004F2386" w:rsidRPr="009D6F4F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E87D6" w14:textId="77777777" w:rsidR="00682481" w:rsidRDefault="00682481" w:rsidP="0073663E">
      <w:pPr>
        <w:spacing w:after="0" w:line="240" w:lineRule="auto"/>
      </w:pPr>
      <w:r>
        <w:separator/>
      </w:r>
    </w:p>
  </w:endnote>
  <w:endnote w:type="continuationSeparator" w:id="0">
    <w:p w14:paraId="52B77BBB" w14:textId="77777777" w:rsidR="00682481" w:rsidRDefault="00682481" w:rsidP="00736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erstadt">
    <w:altName w:val="Bierstadt"/>
    <w:charset w:val="00"/>
    <w:family w:val="swiss"/>
    <w:pitch w:val="variable"/>
    <w:sig w:usb0="80000003" w:usb1="00000001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B75A" w14:textId="1A0BBF0B" w:rsidR="004F2386" w:rsidRPr="009D6F4F" w:rsidRDefault="004F2386" w:rsidP="009D6F4F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0F796" w14:textId="77777777" w:rsidR="00682481" w:rsidRDefault="00682481" w:rsidP="0073663E">
      <w:pPr>
        <w:spacing w:after="0" w:line="240" w:lineRule="auto"/>
      </w:pPr>
      <w:r>
        <w:separator/>
      </w:r>
    </w:p>
  </w:footnote>
  <w:footnote w:type="continuationSeparator" w:id="0">
    <w:p w14:paraId="717205A1" w14:textId="77777777" w:rsidR="00682481" w:rsidRDefault="00682481" w:rsidP="007366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481"/>
    <w:rsid w:val="000E3FC8"/>
    <w:rsid w:val="001701E1"/>
    <w:rsid w:val="00173AB0"/>
    <w:rsid w:val="002619A6"/>
    <w:rsid w:val="004F2386"/>
    <w:rsid w:val="004F2C5C"/>
    <w:rsid w:val="00517527"/>
    <w:rsid w:val="00625AD8"/>
    <w:rsid w:val="00643DA3"/>
    <w:rsid w:val="00682481"/>
    <w:rsid w:val="0073663E"/>
    <w:rsid w:val="00897CC4"/>
    <w:rsid w:val="009C62D4"/>
    <w:rsid w:val="009D6F4F"/>
    <w:rsid w:val="00A14A9B"/>
    <w:rsid w:val="00A555FF"/>
    <w:rsid w:val="00B45C5B"/>
    <w:rsid w:val="00B57A72"/>
    <w:rsid w:val="00BD40AF"/>
    <w:rsid w:val="00D05356"/>
    <w:rsid w:val="00D52F0F"/>
    <w:rsid w:val="00EA3FE4"/>
    <w:rsid w:val="00FB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62017D"/>
  <w15:chartTrackingRefBased/>
  <w15:docId w15:val="{FB8CF07F-4594-430A-9229-8A08CE45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3663E"/>
    <w:rPr>
      <w:rFonts w:ascii="Bierstadt" w:hAnsi="Bierstadt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73663E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unhideWhenUsed/>
    <w:qFormat/>
    <w:rsid w:val="0073663E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663E"/>
    <w:rPr>
      <w:rFonts w:ascii="Bierstadt" w:eastAsiaTheme="majorEastAsia" w:hAnsi="Bierstadt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73663E"/>
    <w:rPr>
      <w:rFonts w:ascii="Bierstadt" w:eastAsiaTheme="majorEastAsia" w:hAnsi="Bierstadt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736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663E"/>
    <w:rPr>
      <w:rFonts w:ascii="Bierstadt" w:hAnsi="Bierstadt"/>
    </w:rPr>
  </w:style>
  <w:style w:type="paragraph" w:styleId="Fuzeile">
    <w:name w:val="footer"/>
    <w:basedOn w:val="Standard"/>
    <w:link w:val="FuzeileZchn"/>
    <w:uiPriority w:val="99"/>
    <w:unhideWhenUsed/>
    <w:rsid w:val="00736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663E"/>
    <w:rPr>
      <w:rFonts w:ascii="Bierstadt" w:hAnsi="Bierstadt"/>
    </w:rPr>
  </w:style>
  <w:style w:type="character" w:styleId="Hyperlink">
    <w:name w:val="Hyperlink"/>
    <w:basedOn w:val="Absatz-Standardschriftart"/>
    <w:uiPriority w:val="99"/>
    <w:unhideWhenUsed/>
    <w:rsid w:val="00B45C5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5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\HLW%20Klagenfurt\Schulleitung%20-%20Dokumente\Unterricht\Diplomarbeit\WI'MO%20-%20Deckblatt%20zur%20Diplomarbei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69e4e4-c971-49f7-a798-30dcd0b4ac52" xsi:nil="true"/>
    <lcf76f155ced4ddcb4097134ff3c332f xmlns="b34bc47e-3b34-41f7-979d-fd5c1a6205c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1BE60889593C42B66ADE009ADF2972" ma:contentTypeVersion="11" ma:contentTypeDescription="Ein neues Dokument erstellen." ma:contentTypeScope="" ma:versionID="78ac7d1651fb896f232d1084c06768f9">
  <xsd:schema xmlns:xsd="http://www.w3.org/2001/XMLSchema" xmlns:xs="http://www.w3.org/2001/XMLSchema" xmlns:p="http://schemas.microsoft.com/office/2006/metadata/properties" xmlns:ns2="b34bc47e-3b34-41f7-979d-fd5c1a6205c1" xmlns:ns3="7069e4e4-c971-49f7-a798-30dcd0b4ac52" targetNamespace="http://schemas.microsoft.com/office/2006/metadata/properties" ma:root="true" ma:fieldsID="449bb08f70feae372a149fd2cf31372f" ns2:_="" ns3:_="">
    <xsd:import namespace="b34bc47e-3b34-41f7-979d-fd5c1a6205c1"/>
    <xsd:import namespace="7069e4e4-c971-49f7-a798-30dcd0b4ac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bc47e-3b34-41f7-979d-fd5c1a6205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db622aa2-afd2-4674-ad45-350c07c8b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9e4e4-c971-49f7-a798-30dcd0b4ac5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c6956a2-bbd8-4707-9f49-c7136591fe56}" ma:internalName="TaxCatchAll" ma:showField="CatchAllData" ma:web="7069e4e4-c971-49f7-a798-30dcd0b4ac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3706CA-768F-4436-BB6C-4809DF7ABE37}">
  <ds:schemaRefs>
    <ds:schemaRef ds:uri="http://schemas.microsoft.com/office/2006/metadata/properties"/>
    <ds:schemaRef ds:uri="http://schemas.microsoft.com/office/infopath/2007/PartnerControls"/>
    <ds:schemaRef ds:uri="7069e4e4-c971-49f7-a798-30dcd0b4ac52"/>
    <ds:schemaRef ds:uri="b34bc47e-3b34-41f7-979d-fd5c1a6205c1"/>
  </ds:schemaRefs>
</ds:datastoreItem>
</file>

<file path=customXml/itemProps2.xml><?xml version="1.0" encoding="utf-8"?>
<ds:datastoreItem xmlns:ds="http://schemas.openxmlformats.org/officeDocument/2006/customXml" ds:itemID="{1953FEA2-A293-4A02-8D67-3E1F0666C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bc47e-3b34-41f7-979d-fd5c1a6205c1"/>
    <ds:schemaRef ds:uri="7069e4e4-c971-49f7-a798-30dcd0b4ac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0670DC-FC85-40B5-9F2B-FE6884258E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WI'MO - Deckblatt zur Diplomarbeit</Template>
  <TotalTime>0</TotalTime>
  <Pages>1</Pages>
  <Words>25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Erian</dc:creator>
  <cp:keywords/>
  <dc:description/>
  <cp:lastModifiedBy>Martin Erian</cp:lastModifiedBy>
  <cp:revision>6</cp:revision>
  <dcterms:created xsi:type="dcterms:W3CDTF">2023-02-06T07:26:00Z</dcterms:created>
  <dcterms:modified xsi:type="dcterms:W3CDTF">2023-02-25T10:00:00Z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0x0101001C1BE60889593C42B66ADE009ADF2972</vt:lpwstr>
  </property>
  <property fmtid="{D5CDD505-2E9C-101B-9397-08002B2CF9AE}" pid="3" name="MediaServiceImageTags">
    <vt:lpwstr/>
  </property>
</Properties>
</file>